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1A925" w14:textId="77777777" w:rsidR="00D84F49" w:rsidRDefault="00D84F49">
      <w:pPr>
        <w:wordWrap w:val="0"/>
        <w:autoSpaceDE w:val="0"/>
        <w:autoSpaceDN w:val="0"/>
        <w:rPr>
          <w:rFonts w:ascii="ＭＳ 明朝"/>
        </w:rPr>
      </w:pPr>
    </w:p>
    <w:p w14:paraId="2FD2C45D" w14:textId="60B70053" w:rsidR="00D84F49" w:rsidRPr="00E41955" w:rsidRDefault="00CE0476">
      <w:pPr>
        <w:wordWrap w:val="0"/>
        <w:autoSpaceDE w:val="0"/>
        <w:autoSpaceDN w:val="0"/>
        <w:jc w:val="center"/>
        <w:outlineLvl w:val="0"/>
        <w:rPr>
          <w:rFonts w:ascii="ＭＳ 明朝"/>
          <w:sz w:val="28"/>
          <w:szCs w:val="28"/>
        </w:rPr>
      </w:pPr>
      <w:r>
        <w:rPr>
          <w:rFonts w:ascii="ＭＳ 明朝" w:hint="eastAsia"/>
          <w:spacing w:val="40"/>
          <w:sz w:val="28"/>
          <w:szCs w:val="28"/>
        </w:rPr>
        <w:t>農道・水路・加工及び工事完成届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D84F49" w14:paraId="69AE9ACC" w14:textId="77777777" w:rsidTr="00446518">
        <w:trPr>
          <w:trHeight w:val="8730"/>
        </w:trPr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3E80C" w14:textId="77777777" w:rsidR="00D84F49" w:rsidRDefault="00D84F49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4DA9DA0B" w14:textId="586CAB45" w:rsidR="00D84F49" w:rsidRDefault="00D84F49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</w:t>
            </w:r>
            <w:r w:rsidR="002703E1">
              <w:rPr>
                <w:rFonts w:ascii="ＭＳ 明朝" w:hint="eastAsia"/>
              </w:rPr>
              <w:t xml:space="preserve">　　</w:t>
            </w:r>
            <w:r w:rsidR="00CE0476">
              <w:rPr>
                <w:rFonts w:ascii="ＭＳ 明朝" w:hint="eastAsia"/>
              </w:rPr>
              <w:t xml:space="preserve">令和　　</w:t>
            </w:r>
            <w:r>
              <w:rPr>
                <w:rFonts w:ascii="ＭＳ 明朝" w:hint="eastAsia"/>
              </w:rPr>
              <w:t>年　　月　　日</w:t>
            </w:r>
          </w:p>
          <w:p w14:paraId="081EAEFE" w14:textId="77777777" w:rsidR="00D84F49" w:rsidRDefault="00D84F49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597D49C9" w14:textId="77777777" w:rsidR="00E01B65" w:rsidRDefault="00D84F49">
            <w:pPr>
              <w:wordWrap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</w:t>
            </w:r>
          </w:p>
          <w:p w14:paraId="1C2BF555" w14:textId="178C082D" w:rsidR="00D84F49" w:rsidRDefault="00D84F49" w:rsidP="00E01B65">
            <w:pPr>
              <w:wordWrap w:val="0"/>
              <w:autoSpaceDE w:val="0"/>
              <w:autoSpaceDN w:val="0"/>
              <w:ind w:firstLineChars="100" w:firstLine="21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東員町長　　　</w:t>
            </w:r>
            <w:r w:rsidR="00E01B65">
              <w:rPr>
                <w:rFonts w:ascii="ＭＳ 明朝" w:hint="eastAsia"/>
              </w:rPr>
              <w:t xml:space="preserve"> </w:t>
            </w:r>
            <w:r w:rsidR="00E01B65">
              <w:rPr>
                <w:rFonts w:ascii="ＭＳ 明朝"/>
              </w:rPr>
              <w:t xml:space="preserve"> </w:t>
            </w:r>
            <w:r>
              <w:rPr>
                <w:rFonts w:ascii="ＭＳ 明朝" w:hint="eastAsia"/>
              </w:rPr>
              <w:t xml:space="preserve">　</w:t>
            </w:r>
            <w:r w:rsidR="00CE0476">
              <w:rPr>
                <w:rFonts w:ascii="ＭＳ 明朝" w:hint="eastAsia"/>
              </w:rPr>
              <w:t>様</w:t>
            </w:r>
          </w:p>
          <w:p w14:paraId="5D6F740D" w14:textId="77777777" w:rsidR="00D84F49" w:rsidRDefault="00D84F49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17C3FD14" w14:textId="77777777" w:rsidR="00D84F49" w:rsidRDefault="00D84F49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申請者　</w:t>
            </w:r>
            <w:r>
              <w:rPr>
                <w:rFonts w:ascii="ＭＳ 明朝" w:hint="eastAsia"/>
                <w:spacing w:val="105"/>
              </w:rPr>
              <w:t>住</w:t>
            </w:r>
            <w:r>
              <w:rPr>
                <w:rFonts w:ascii="ＭＳ 明朝" w:hint="eastAsia"/>
              </w:rPr>
              <w:t xml:space="preserve">所　</w:t>
            </w:r>
            <w:r w:rsidR="0043793B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 xml:space="preserve">　</w:t>
            </w:r>
            <w:r w:rsidR="001A226D">
              <w:rPr>
                <w:rFonts w:ascii="ＭＳ 明朝" w:hint="eastAsia"/>
              </w:rPr>
              <w:t xml:space="preserve">　　　</w:t>
            </w:r>
            <w:r>
              <w:rPr>
                <w:rFonts w:ascii="ＭＳ 明朝" w:hint="eastAsia"/>
              </w:rPr>
              <w:t xml:space="preserve">　</w:t>
            </w:r>
            <w:r w:rsidR="001A226D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 xml:space="preserve">　　　　　　</w:t>
            </w:r>
          </w:p>
          <w:p w14:paraId="54D0A063" w14:textId="77777777" w:rsidR="00D84F49" w:rsidRDefault="00D84F49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</w:p>
          <w:p w14:paraId="62A5D1AD" w14:textId="5196D723" w:rsidR="00D84F49" w:rsidRDefault="00D84F49" w:rsidP="00446518">
            <w:pPr>
              <w:wordWrap w:val="0"/>
              <w:autoSpaceDE w:val="0"/>
              <w:autoSpaceDN w:val="0"/>
              <w:ind w:right="42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  <w:spacing w:val="105"/>
              </w:rPr>
              <w:t>氏</w:t>
            </w:r>
            <w:r>
              <w:rPr>
                <w:rFonts w:ascii="ＭＳ 明朝" w:hint="eastAsia"/>
              </w:rPr>
              <w:t xml:space="preserve">名　　</w:t>
            </w:r>
            <w:r w:rsidR="0043793B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 xml:space="preserve">　</w:t>
            </w:r>
            <w:r w:rsidR="001A226D">
              <w:rPr>
                <w:rFonts w:ascii="ＭＳ 明朝" w:hint="eastAsia"/>
              </w:rPr>
              <w:t xml:space="preserve">　　　　</w:t>
            </w:r>
            <w:r>
              <w:rPr>
                <w:rFonts w:ascii="ＭＳ 明朝" w:hint="eastAsia"/>
              </w:rPr>
              <w:t xml:space="preserve">　　　　　</w:t>
            </w:r>
          </w:p>
          <w:p w14:paraId="0E69C047" w14:textId="77777777" w:rsidR="00D84F49" w:rsidRDefault="00D84F49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</w:p>
          <w:p w14:paraId="0A0222E3" w14:textId="77777777" w:rsidR="00D84F49" w:rsidRDefault="00D84F49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  <w:spacing w:val="105"/>
              </w:rPr>
              <w:t>電</w:t>
            </w:r>
            <w:r>
              <w:rPr>
                <w:rFonts w:ascii="ＭＳ 明朝" w:hint="eastAsia"/>
              </w:rPr>
              <w:t xml:space="preserve">話　　</w:t>
            </w:r>
            <w:r w:rsidR="0043793B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 xml:space="preserve">　</w:t>
            </w:r>
            <w:r w:rsidR="001A226D">
              <w:rPr>
                <w:rFonts w:ascii="ＭＳ 明朝" w:hint="eastAsia"/>
              </w:rPr>
              <w:t xml:space="preserve">　　　　　　　　　　</w:t>
            </w:r>
          </w:p>
          <w:p w14:paraId="0F010FB2" w14:textId="77777777" w:rsidR="00D84F49" w:rsidRDefault="00D84F49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36C3E01A" w14:textId="77777777" w:rsidR="00D84F49" w:rsidRDefault="00D84F49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13792761" w14:textId="0CC7B6E4" w:rsidR="00D84F49" w:rsidRDefault="002703E1">
            <w:pPr>
              <w:wordWrap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下記のとおり</w:t>
            </w:r>
            <w:r w:rsidR="00CE0476">
              <w:rPr>
                <w:rFonts w:ascii="ＭＳ 明朝" w:hint="eastAsia"/>
              </w:rPr>
              <w:t>農道・水路（占用工事）を完成した</w:t>
            </w:r>
            <w:r w:rsidR="00D84F49">
              <w:rPr>
                <w:rFonts w:ascii="ＭＳ 明朝" w:hint="eastAsia"/>
              </w:rPr>
              <w:t>ので、</w:t>
            </w:r>
            <w:r w:rsidR="00CE0476">
              <w:rPr>
                <w:rFonts w:ascii="ＭＳ 明朝" w:hint="eastAsia"/>
              </w:rPr>
              <w:t>お届けします。</w:t>
            </w:r>
          </w:p>
          <w:p w14:paraId="29E8773A" w14:textId="77777777" w:rsidR="00D84F49" w:rsidRDefault="00D84F49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5632AE61" w14:textId="77777777" w:rsidR="00D84F49" w:rsidRDefault="00D84F49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7158B5EC" w14:textId="77777777" w:rsidR="00D84F49" w:rsidRDefault="00D84F49">
            <w:pPr>
              <w:wordWrap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  <w:spacing w:val="105"/>
              </w:rPr>
              <w:t>1</w:t>
            </w:r>
            <w:r>
              <w:rPr>
                <w:rFonts w:ascii="ＭＳ 明朝" w:hint="eastAsia"/>
              </w:rPr>
              <w:t xml:space="preserve">　占用の場所　　　　　　東員町</w:t>
            </w:r>
            <w:r w:rsidR="0043793B">
              <w:rPr>
                <w:rFonts w:ascii="ＭＳ 明朝" w:hint="eastAsia"/>
              </w:rPr>
              <w:t>大字</w:t>
            </w:r>
            <w:r>
              <w:rPr>
                <w:rFonts w:ascii="ＭＳ 明朝" w:hint="eastAsia"/>
              </w:rPr>
              <w:t xml:space="preserve">　　　　　　　　　番地先</w:t>
            </w:r>
          </w:p>
          <w:p w14:paraId="73481425" w14:textId="77777777" w:rsidR="00D84F49" w:rsidRDefault="00D84F49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2F39C18F" w14:textId="64BFEE5E" w:rsidR="00D84F49" w:rsidRDefault="002703E1">
            <w:pPr>
              <w:wordWrap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　　　　　　　</w:t>
            </w:r>
            <w:r w:rsidR="00D84F49">
              <w:rPr>
                <w:rFonts w:ascii="ＭＳ 明朝" w:hint="eastAsia"/>
              </w:rPr>
              <w:t xml:space="preserve">　</w:t>
            </w:r>
          </w:p>
          <w:p w14:paraId="55C35700" w14:textId="77777777" w:rsidR="00D84F49" w:rsidRDefault="00D84F49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55605E3C" w14:textId="362A7F31" w:rsidR="00D84F49" w:rsidRDefault="00D84F49" w:rsidP="00CE0476">
            <w:pPr>
              <w:wordWrap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  <w:spacing w:val="105"/>
              </w:rPr>
              <w:t>2</w:t>
            </w:r>
            <w:r>
              <w:rPr>
                <w:rFonts w:ascii="ＭＳ 明朝" w:hint="eastAsia"/>
              </w:rPr>
              <w:t xml:space="preserve">　</w:t>
            </w:r>
            <w:r w:rsidR="00CE0476">
              <w:rPr>
                <w:rFonts w:ascii="ＭＳ 明朝" w:hint="eastAsia"/>
              </w:rPr>
              <w:t>占用の目的</w:t>
            </w:r>
            <w:r>
              <w:rPr>
                <w:rFonts w:ascii="ＭＳ 明朝" w:hint="eastAsia"/>
              </w:rPr>
              <w:t xml:space="preserve">　　　　　</w:t>
            </w:r>
          </w:p>
          <w:p w14:paraId="6D0C11B7" w14:textId="0B929705" w:rsidR="00D84F49" w:rsidRDefault="00CE0476">
            <w:pPr>
              <w:wordWrap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14:paraId="3D6A5A4F" w14:textId="77777777" w:rsidR="00CE0476" w:rsidRDefault="00CE0476">
            <w:pPr>
              <w:wordWrap w:val="0"/>
              <w:autoSpaceDE w:val="0"/>
              <w:autoSpaceDN w:val="0"/>
              <w:rPr>
                <w:rFonts w:ascii="ＭＳ 明朝"/>
                <w:spacing w:val="105"/>
              </w:rPr>
            </w:pPr>
          </w:p>
          <w:p w14:paraId="00E6F167" w14:textId="77777777" w:rsidR="00CE0476" w:rsidRDefault="00CE0476">
            <w:pPr>
              <w:wordWrap w:val="0"/>
              <w:autoSpaceDE w:val="0"/>
              <w:autoSpaceDN w:val="0"/>
              <w:rPr>
                <w:rFonts w:ascii="ＭＳ 明朝"/>
                <w:spacing w:val="105"/>
              </w:rPr>
            </w:pPr>
          </w:p>
          <w:p w14:paraId="0310853B" w14:textId="34176769" w:rsidR="00D84F49" w:rsidRDefault="00D84F49">
            <w:pPr>
              <w:wordWrap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  <w:spacing w:val="105"/>
              </w:rPr>
              <w:t>3</w:t>
            </w:r>
            <w:r>
              <w:rPr>
                <w:rFonts w:ascii="ＭＳ 明朝" w:hint="eastAsia"/>
              </w:rPr>
              <w:t xml:space="preserve">　</w:t>
            </w:r>
            <w:r w:rsidR="00CE0476">
              <w:rPr>
                <w:rFonts w:ascii="ＭＳ 明朝" w:hint="eastAsia"/>
              </w:rPr>
              <w:t>許可番号及び　　　　　　　産　　第　　号</w:t>
            </w:r>
          </w:p>
          <w:p w14:paraId="2BD3E3B4" w14:textId="089830DA" w:rsidR="00D84F49" w:rsidRDefault="00CE0476">
            <w:pPr>
              <w:wordWrap w:val="0"/>
              <w:autoSpaceDE w:val="0"/>
              <w:autoSpaceDN w:val="0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　　許可年月日　　　　　　令和　　年　　月　　日</w:t>
            </w:r>
          </w:p>
          <w:p w14:paraId="25BC557A" w14:textId="77777777" w:rsidR="00CE0476" w:rsidRDefault="00CE0476" w:rsidP="00CE0476">
            <w:pPr>
              <w:wordWrap w:val="0"/>
              <w:autoSpaceDE w:val="0"/>
              <w:autoSpaceDN w:val="0"/>
              <w:rPr>
                <w:rFonts w:ascii="ＭＳ 明朝"/>
                <w:spacing w:val="105"/>
              </w:rPr>
            </w:pPr>
          </w:p>
          <w:p w14:paraId="2ADA4FE5" w14:textId="77777777" w:rsidR="00CE0476" w:rsidRDefault="00CE0476" w:rsidP="00CE0476">
            <w:pPr>
              <w:wordWrap w:val="0"/>
              <w:autoSpaceDE w:val="0"/>
              <w:autoSpaceDN w:val="0"/>
              <w:rPr>
                <w:rFonts w:ascii="ＭＳ 明朝"/>
                <w:spacing w:val="105"/>
              </w:rPr>
            </w:pPr>
          </w:p>
          <w:p w14:paraId="3C9C9C89" w14:textId="0A6A0688" w:rsidR="00D84F49" w:rsidRDefault="00D84F49" w:rsidP="00CE0476">
            <w:pPr>
              <w:wordWrap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  <w:spacing w:val="105"/>
              </w:rPr>
              <w:t>4</w:t>
            </w:r>
            <w:r>
              <w:rPr>
                <w:rFonts w:ascii="ＭＳ 明朝" w:hint="eastAsia"/>
              </w:rPr>
              <w:t xml:space="preserve">　</w:t>
            </w:r>
            <w:r w:rsidR="00CE0476">
              <w:rPr>
                <w:rFonts w:ascii="ＭＳ 明朝" w:hint="eastAsia"/>
              </w:rPr>
              <w:t>施工内容</w:t>
            </w:r>
            <w:r>
              <w:rPr>
                <w:rFonts w:ascii="ＭＳ 明朝" w:hint="eastAsia"/>
              </w:rPr>
              <w:t xml:space="preserve">　　　　　</w:t>
            </w:r>
            <w:r w:rsidR="00E17297">
              <w:rPr>
                <w:rFonts w:ascii="ＭＳ 明朝" w:hint="eastAsia"/>
              </w:rPr>
              <w:t xml:space="preserve">　　</w:t>
            </w:r>
            <w:r w:rsidR="008719EE">
              <w:rPr>
                <w:rFonts w:ascii="ＭＳ 明朝" w:hint="eastAsia"/>
              </w:rPr>
              <w:t xml:space="preserve">　　</w:t>
            </w:r>
          </w:p>
          <w:p w14:paraId="4A0C6779" w14:textId="58EA5EDB" w:rsidR="00CE0476" w:rsidRDefault="00CE0476" w:rsidP="00CE0476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3245D67E" w14:textId="197A1B18" w:rsidR="00CE0476" w:rsidRDefault="00CE0476" w:rsidP="00CE0476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7C6E2BAD" w14:textId="77777777" w:rsidR="00446518" w:rsidRDefault="00446518" w:rsidP="00CE0476">
            <w:pPr>
              <w:wordWrap w:val="0"/>
              <w:autoSpaceDE w:val="0"/>
              <w:autoSpaceDN w:val="0"/>
              <w:rPr>
                <w:rFonts w:ascii="ＭＳ 明朝" w:hint="eastAsia"/>
              </w:rPr>
            </w:pPr>
          </w:p>
          <w:p w14:paraId="5F2E11BA" w14:textId="77777777" w:rsidR="00D84F49" w:rsidRDefault="00D84F49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056B043C" w14:textId="202649BB" w:rsidR="00D84F49" w:rsidRDefault="00D84F49">
            <w:pPr>
              <w:wordWrap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  <w:spacing w:val="105"/>
              </w:rPr>
              <w:t>5</w:t>
            </w:r>
            <w:r>
              <w:rPr>
                <w:rFonts w:ascii="ＭＳ 明朝" w:hint="eastAsia"/>
              </w:rPr>
              <w:t xml:space="preserve">　</w:t>
            </w:r>
            <w:r w:rsidR="00CE0476">
              <w:rPr>
                <w:rFonts w:ascii="ＭＳ 明朝" w:hint="eastAsia"/>
              </w:rPr>
              <w:t>工事完成年月日　　　　令和　　年　　月　　日</w:t>
            </w:r>
          </w:p>
          <w:p w14:paraId="15E952AB" w14:textId="77777777" w:rsidR="00D84F49" w:rsidRDefault="00D84F49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4FDD5D0F" w14:textId="77777777" w:rsidR="00446518" w:rsidRDefault="00446518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3361FB50" w14:textId="77777777" w:rsidR="00446518" w:rsidRDefault="00446518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515A0EAE" w14:textId="77777777" w:rsidR="00446518" w:rsidRDefault="00446518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0BE4ECFC" w14:textId="77777777" w:rsidR="00446518" w:rsidRDefault="00446518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6A75D747" w14:textId="272A8978" w:rsidR="00446518" w:rsidRDefault="00446518">
            <w:pPr>
              <w:wordWrap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>6　 工事完成後の現場写真</w:t>
            </w:r>
          </w:p>
          <w:p w14:paraId="6F28C8C3" w14:textId="77777777" w:rsidR="00446518" w:rsidRDefault="00446518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55E79301" w14:textId="1A0A5561" w:rsidR="00446518" w:rsidRDefault="00446518">
            <w:pPr>
              <w:wordWrap w:val="0"/>
              <w:autoSpaceDE w:val="0"/>
              <w:autoSpaceDN w:val="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別添のとおり（着手前・完成後が分かるもの）</w:t>
            </w:r>
          </w:p>
          <w:p w14:paraId="75EA5341" w14:textId="77777777" w:rsidR="00446518" w:rsidRDefault="00446518">
            <w:pPr>
              <w:wordWrap w:val="0"/>
              <w:autoSpaceDE w:val="0"/>
              <w:autoSpaceDN w:val="0"/>
              <w:rPr>
                <w:rFonts w:ascii="ＭＳ 明朝"/>
              </w:rPr>
            </w:pPr>
          </w:p>
          <w:p w14:paraId="758E2857" w14:textId="038750D4" w:rsidR="00446518" w:rsidRDefault="00446518">
            <w:pPr>
              <w:wordWrap w:val="0"/>
              <w:autoSpaceDE w:val="0"/>
              <w:autoSpaceDN w:val="0"/>
              <w:rPr>
                <w:rFonts w:ascii="ＭＳ 明朝" w:hint="eastAsia"/>
              </w:rPr>
            </w:pPr>
          </w:p>
        </w:tc>
      </w:tr>
    </w:tbl>
    <w:p w14:paraId="52E56EE3" w14:textId="77777777" w:rsidR="00D84F49" w:rsidRDefault="00D84F49" w:rsidP="00446518">
      <w:pPr>
        <w:wordWrap w:val="0"/>
        <w:autoSpaceDE w:val="0"/>
        <w:autoSpaceDN w:val="0"/>
        <w:rPr>
          <w:rFonts w:ascii="ＭＳ 明朝" w:hint="eastAsia"/>
        </w:rPr>
      </w:pPr>
    </w:p>
    <w:sectPr w:rsidR="00D84F49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9FC1" w14:textId="77777777" w:rsidR="00E80BBA" w:rsidRDefault="00E80BBA">
      <w:r>
        <w:separator/>
      </w:r>
    </w:p>
  </w:endnote>
  <w:endnote w:type="continuationSeparator" w:id="0">
    <w:p w14:paraId="2AF7298E" w14:textId="77777777" w:rsidR="00E80BBA" w:rsidRDefault="00E8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1F979" w14:textId="77777777" w:rsidR="00E80BBA" w:rsidRDefault="00E80BBA">
      <w:r>
        <w:separator/>
      </w:r>
    </w:p>
  </w:footnote>
  <w:footnote w:type="continuationSeparator" w:id="0">
    <w:p w14:paraId="34DCC816" w14:textId="77777777" w:rsidR="00E80BBA" w:rsidRDefault="00E80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6016"/>
    <w:multiLevelType w:val="singleLevel"/>
    <w:tmpl w:val="133657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E724D8D"/>
    <w:multiLevelType w:val="singleLevel"/>
    <w:tmpl w:val="AC82875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1B1C249B"/>
    <w:multiLevelType w:val="singleLevel"/>
    <w:tmpl w:val="123000D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30FB5471"/>
    <w:multiLevelType w:val="singleLevel"/>
    <w:tmpl w:val="811C75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68A66499"/>
    <w:multiLevelType w:val="singleLevel"/>
    <w:tmpl w:val="F7BEF8FA"/>
    <w:lvl w:ilvl="0">
      <w:start w:val="5"/>
      <w:numFmt w:val="decimal"/>
      <w:lvlText w:val="%1"/>
      <w:lvlJc w:val="left"/>
      <w:pPr>
        <w:tabs>
          <w:tab w:val="num" w:pos="828"/>
        </w:tabs>
        <w:ind w:left="828" w:hanging="3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8" w:dllVersion="513" w:checkStyle="1"/>
  <w:activeWritingStyle w:appName="MSWord" w:lang="ja-JP" w:vendorID="5" w:dllVersion="512" w:checkStyle="1"/>
  <w:proofState w:spelling="clean"/>
  <w:attachedTemplate r:id="rId1"/>
  <w:defaultTabStop w:val="851"/>
  <w:drawingGridHorizontalSpacing w:val="105"/>
  <w:drawingGridVerticalSpacing w:val="335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129"/>
    <w:rsid w:val="00060954"/>
    <w:rsid w:val="001A226D"/>
    <w:rsid w:val="002615C2"/>
    <w:rsid w:val="002703E1"/>
    <w:rsid w:val="0027685F"/>
    <w:rsid w:val="00357129"/>
    <w:rsid w:val="0043793B"/>
    <w:rsid w:val="00446518"/>
    <w:rsid w:val="008719EE"/>
    <w:rsid w:val="00B656CA"/>
    <w:rsid w:val="00CE0476"/>
    <w:rsid w:val="00D56B54"/>
    <w:rsid w:val="00D66D81"/>
    <w:rsid w:val="00D84F49"/>
    <w:rsid w:val="00E01B65"/>
    <w:rsid w:val="00E17297"/>
    <w:rsid w:val="00E41955"/>
    <w:rsid w:val="00E4278D"/>
    <w:rsid w:val="00E8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EEFDEF"/>
  <w15:chartTrackingRefBased/>
  <w15:docId w15:val="{128BC846-0DB6-4DFA-BCBC-03CF3128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65297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様式１.dot</Template>
  <TotalTime>19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第2号様式(第4条関係)</vt:lpstr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西村　昌高</cp:lastModifiedBy>
  <cp:revision>4</cp:revision>
  <cp:lastPrinted>2011-01-31T01:39:00Z</cp:lastPrinted>
  <dcterms:created xsi:type="dcterms:W3CDTF">2021-12-13T07:48:00Z</dcterms:created>
  <dcterms:modified xsi:type="dcterms:W3CDTF">2026-07-28T05:20:00Z</dcterms:modified>
</cp:coreProperties>
</file>