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8A0BE" w14:textId="77777777" w:rsidR="002B71C5" w:rsidRDefault="002B71C5" w:rsidP="005C1219">
      <w:pPr>
        <w:pStyle w:val="a3"/>
        <w:jc w:val="left"/>
        <w:rPr>
          <w:spacing w:val="0"/>
        </w:rPr>
      </w:pPr>
      <w:bookmarkStart w:id="0" w:name="_GoBack"/>
      <w:bookmarkEnd w:id="0"/>
    </w:p>
    <w:p w14:paraId="53BFC5F6" w14:textId="30BE2EB1" w:rsidR="00DD1C45" w:rsidRDefault="00DD1C45">
      <w:pPr>
        <w:pStyle w:val="a3"/>
        <w:spacing w:line="396" w:lineRule="exac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様式第５号（第８条関係）</w:t>
      </w:r>
    </w:p>
    <w:p w14:paraId="249B6D8B" w14:textId="7A3EBC03" w:rsidR="002B71C5" w:rsidRDefault="002B71C5">
      <w:pPr>
        <w:pStyle w:val="a3"/>
        <w:spacing w:line="396" w:lineRule="exact"/>
        <w:rPr>
          <w:rFonts w:ascii="ＭＳ 明朝"/>
          <w:b/>
          <w:bCs/>
          <w:sz w:val="36"/>
          <w:szCs w:val="36"/>
        </w:rPr>
      </w:pPr>
      <w:r>
        <w:rPr>
          <w:rFonts w:ascii="ＭＳ 明朝" w:hAnsi="ＭＳ 明朝"/>
          <w:spacing w:val="0"/>
        </w:rPr>
        <w:t xml:space="preserve">                                                </w:t>
      </w:r>
      <w:r>
        <w:rPr>
          <w:rFonts w:ascii="ＭＳ 明朝" w:hAnsi="ＭＳ 明朝" w:hint="eastAsia"/>
          <w:b/>
          <w:bCs/>
          <w:sz w:val="36"/>
          <w:szCs w:val="36"/>
        </w:rPr>
        <w:t>債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権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譲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渡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整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理</w:t>
      </w:r>
      <w:r>
        <w:rPr>
          <w:rFonts w:ascii="ＭＳ 明朝" w:hAnsi="ＭＳ 明朝"/>
          <w:b/>
          <w:bCs/>
          <w:spacing w:val="0"/>
          <w:sz w:val="36"/>
          <w:szCs w:val="36"/>
        </w:rPr>
        <w:t xml:space="preserve"> </w:t>
      </w:r>
      <w:r>
        <w:rPr>
          <w:rFonts w:ascii="ＭＳ 明朝" w:hAnsi="ＭＳ 明朝" w:hint="eastAsia"/>
          <w:b/>
          <w:bCs/>
          <w:sz w:val="36"/>
          <w:szCs w:val="36"/>
        </w:rPr>
        <w:t>簿</w:t>
      </w:r>
    </w:p>
    <w:p w14:paraId="79C64323" w14:textId="77777777" w:rsidR="005C1219" w:rsidRPr="005C1219" w:rsidRDefault="005C1219" w:rsidP="005C1219">
      <w:pPr>
        <w:pStyle w:val="a3"/>
        <w:rPr>
          <w:spacing w:val="0"/>
          <w:u w:val="single"/>
        </w:rPr>
      </w:pP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 w:rsidRPr="005C1219">
        <w:rPr>
          <w:rFonts w:hint="eastAsia"/>
          <w:spacing w:val="0"/>
          <w:u w:val="single"/>
        </w:rPr>
        <w:t xml:space="preserve">所属名　　　　　　　　　　　　　　　　　　　　</w:t>
      </w:r>
    </w:p>
    <w:p w14:paraId="460A8728" w14:textId="77777777" w:rsidR="002B71C5" w:rsidRDefault="002B71C5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26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96"/>
        <w:gridCol w:w="1568"/>
        <w:gridCol w:w="1568"/>
        <w:gridCol w:w="2688"/>
        <w:gridCol w:w="2688"/>
        <w:gridCol w:w="1792"/>
        <w:gridCol w:w="2912"/>
        <w:gridCol w:w="336"/>
      </w:tblGrid>
      <w:tr w:rsidR="002B71C5" w14:paraId="22BBB334" w14:textId="77777777" w:rsidTr="005C1219">
        <w:trPr>
          <w:cantSplit/>
          <w:trHeight w:hRule="exact" w:val="99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E3AC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承　諾</w:t>
            </w:r>
          </w:p>
          <w:p w14:paraId="39FE04AB" w14:textId="77777777" w:rsidR="002B71C5" w:rsidRDefault="002B71C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　号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05DD06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申　　</w:t>
            </w:r>
            <w:r>
              <w:rPr>
                <w:rFonts w:ascii="ＭＳ 明朝" w:hAnsi="ＭＳ 明朝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請</w:t>
            </w:r>
          </w:p>
          <w:p w14:paraId="38FD2544" w14:textId="77777777" w:rsidR="002B71C5" w:rsidRDefault="002B71C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年　月</w:t>
            </w:r>
            <w:r>
              <w:rPr>
                <w:rFonts w:ascii="ＭＳ 明朝" w:hAnsi="ＭＳ 明朝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8B85B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承　　　諾</w:t>
            </w:r>
          </w:p>
          <w:p w14:paraId="1D964395" w14:textId="77777777" w:rsidR="002B71C5" w:rsidRDefault="002B71C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　日</w:t>
            </w:r>
          </w:p>
        </w:tc>
        <w:tc>
          <w:tcPr>
            <w:tcW w:w="2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AB6D24" w14:textId="77777777" w:rsidR="002B71C5" w:rsidRDefault="002B71C5" w:rsidP="005C1219">
            <w:pPr>
              <w:pStyle w:val="a3"/>
              <w:spacing w:before="14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工　　事　　名</w:t>
            </w:r>
          </w:p>
        </w:tc>
        <w:tc>
          <w:tcPr>
            <w:tcW w:w="2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86D8E4" w14:textId="77777777" w:rsidR="002B71C5" w:rsidRDefault="005C1219" w:rsidP="005C1219">
            <w:pPr>
              <w:pStyle w:val="a3"/>
              <w:spacing w:before="143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元　請　負　人</w:t>
            </w:r>
          </w:p>
          <w:p w14:paraId="773B825C" w14:textId="77777777" w:rsidR="005C1219" w:rsidRDefault="005C1219" w:rsidP="005C1219">
            <w:pPr>
              <w:pStyle w:val="a3"/>
              <w:spacing w:before="14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（譲渡人）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04F3F7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請　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負</w:t>
            </w:r>
            <w:r>
              <w:rPr>
                <w:rFonts w:ascii="ＭＳ 明朝" w:hAnsi="ＭＳ 明朝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額</w:t>
            </w:r>
          </w:p>
          <w:p w14:paraId="76101DF9" w14:textId="77777777" w:rsidR="002B71C5" w:rsidRDefault="002B71C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（千円）</w:t>
            </w: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5AD217" w14:textId="77777777" w:rsidR="002B71C5" w:rsidRDefault="002B71C5" w:rsidP="005C1219">
            <w:pPr>
              <w:pStyle w:val="a3"/>
              <w:spacing w:before="143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債　権　譲　渡　先</w:t>
            </w:r>
          </w:p>
          <w:p w14:paraId="2E3AA748" w14:textId="77777777" w:rsidR="005C1219" w:rsidRDefault="005C1219" w:rsidP="005C1219">
            <w:pPr>
              <w:pStyle w:val="a3"/>
              <w:spacing w:before="14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（譲受人）</w:t>
            </w:r>
          </w:p>
        </w:tc>
        <w:tc>
          <w:tcPr>
            <w:tcW w:w="3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30305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746F6248" w14:textId="77777777">
        <w:trPr>
          <w:cantSplit/>
          <w:trHeight w:hRule="exact" w:val="755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A8C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16DBA6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F54FF6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09765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0DF00D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BEF3A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95E160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3F0F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1C027E55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5359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FC6C7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D96001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44D33D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68B2F0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A56A9D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F80989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2BA50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7755E52D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529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2EC1F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D45A1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917FD3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E1761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7CA2F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85415D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29600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5F7156D8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DA1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CDAAF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244EB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ECE141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8A507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3E5EA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C293B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AE71E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54DA9019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7A5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EBBF6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A1A00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642E2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4BFBFE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0F06F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8B9E8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C941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2A785C9E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E313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D2417E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2766B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9BB86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FDCC9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9E84C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58FB3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AB6CC3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2EDF349A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E2E7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5E9907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21649A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1D579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B6083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65B69D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1B8B51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C539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47F5A4CC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B7A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1EAAD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C4CD9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6D05C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82D70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7F91E3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0C9EB6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17F8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31C55D18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08A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184FF3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BFE4F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06ADE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D09FE4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92AE1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2E88E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469B6C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  <w:tr w:rsidR="002B71C5" w14:paraId="1E87E8D9" w14:textId="77777777">
        <w:trPr>
          <w:cantSplit/>
          <w:trHeight w:hRule="exact" w:val="759"/>
        </w:trPr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39E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677178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78C98E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D938EF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69F555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F55C72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885D1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62634B" w14:textId="77777777" w:rsidR="002B71C5" w:rsidRDefault="002B71C5">
            <w:pPr>
              <w:pStyle w:val="a3"/>
              <w:spacing w:before="143"/>
              <w:rPr>
                <w:spacing w:val="0"/>
              </w:rPr>
            </w:pPr>
          </w:p>
        </w:tc>
      </w:tr>
    </w:tbl>
    <w:p w14:paraId="5EFC93F0" w14:textId="77777777" w:rsidR="002B71C5" w:rsidRDefault="002B71C5">
      <w:pPr>
        <w:pStyle w:val="a3"/>
        <w:rPr>
          <w:spacing w:val="0"/>
        </w:rPr>
      </w:pPr>
    </w:p>
    <w:sectPr w:rsidR="002B71C5" w:rsidSect="00DD1C45">
      <w:pgSz w:w="16838" w:h="11906" w:orient="landscape"/>
      <w:pgMar w:top="567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8920C" w14:textId="77777777" w:rsidR="002C7F75" w:rsidRDefault="002C7F75" w:rsidP="000A6B36">
      <w:r>
        <w:separator/>
      </w:r>
    </w:p>
  </w:endnote>
  <w:endnote w:type="continuationSeparator" w:id="0">
    <w:p w14:paraId="3909F22A" w14:textId="77777777" w:rsidR="002C7F75" w:rsidRDefault="002C7F75" w:rsidP="000A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D7720" w14:textId="77777777" w:rsidR="002C7F75" w:rsidRDefault="002C7F75" w:rsidP="000A6B36">
      <w:r>
        <w:separator/>
      </w:r>
    </w:p>
  </w:footnote>
  <w:footnote w:type="continuationSeparator" w:id="0">
    <w:p w14:paraId="00C83E0B" w14:textId="77777777" w:rsidR="002C7F75" w:rsidRDefault="002C7F75" w:rsidP="000A6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C5"/>
    <w:rsid w:val="000A6B36"/>
    <w:rsid w:val="002B71C5"/>
    <w:rsid w:val="002C7F75"/>
    <w:rsid w:val="00363B8B"/>
    <w:rsid w:val="004C5296"/>
    <w:rsid w:val="005C1219"/>
    <w:rsid w:val="00827EB1"/>
    <w:rsid w:val="00846E2E"/>
    <w:rsid w:val="0086527B"/>
    <w:rsid w:val="0093306C"/>
    <w:rsid w:val="00A050D2"/>
    <w:rsid w:val="00DD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4A5EBE"/>
  <w14:defaultImageDpi w14:val="0"/>
  <w15:docId w15:val="{34BF9818-D07D-4CDB-BAE8-936F7A3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cs="ＭＳ 明朝"/>
      <w:spacing w:val="1"/>
      <w:sz w:val="22"/>
      <w:szCs w:val="22"/>
    </w:rPr>
  </w:style>
  <w:style w:type="paragraph" w:styleId="a4">
    <w:name w:val="header"/>
    <w:basedOn w:val="a"/>
    <w:link w:val="a5"/>
    <w:uiPriority w:val="99"/>
    <w:rsid w:val="000A6B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A6B36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0A6B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A6B36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199409\AppData\Local\Temp\7zOCC3AD354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(様式４)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(様式４)</dc:title>
  <dc:subject/>
  <dc:creator>admin</dc:creator>
  <cp:keywords/>
  <dc:description/>
  <cp:lastModifiedBy>us199409</cp:lastModifiedBy>
  <cp:revision>2</cp:revision>
  <dcterms:created xsi:type="dcterms:W3CDTF">2024-01-05T01:04:00Z</dcterms:created>
  <dcterms:modified xsi:type="dcterms:W3CDTF">2024-01-05T01:04:00Z</dcterms:modified>
</cp:coreProperties>
</file>